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013A28">
        <w:trPr>
          <w:trHeight w:val="427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013A28">
        <w:trPr>
          <w:trHeight w:val="525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013A28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013A28">
        <w:trPr>
          <w:trHeight w:val="991"/>
        </w:trPr>
        <w:tc>
          <w:tcPr>
            <w:tcW w:w="1414" w:type="pct"/>
            <w:vAlign w:val="bottom"/>
          </w:tcPr>
          <w:p w14:paraId="74607E88" w14:textId="77777777" w:rsidR="000172E5" w:rsidRPr="00637200" w:rsidRDefault="009D0A45" w:rsidP="00013A28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013A28">
        <w:trPr>
          <w:trHeight w:val="860"/>
        </w:trPr>
        <w:tc>
          <w:tcPr>
            <w:tcW w:w="1414" w:type="pct"/>
            <w:vAlign w:val="bottom"/>
          </w:tcPr>
          <w:p w14:paraId="55BF1A52" w14:textId="3C358B2C" w:rsidR="00292898" w:rsidRPr="00637200" w:rsidRDefault="009D0A45" w:rsidP="00013A28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013A28">
        <w:trPr>
          <w:trHeight w:val="1896"/>
        </w:trPr>
        <w:tc>
          <w:tcPr>
            <w:tcW w:w="1414" w:type="pct"/>
            <w:vAlign w:val="bottom"/>
          </w:tcPr>
          <w:p w14:paraId="35001173" w14:textId="77777777" w:rsidR="006865CF" w:rsidRPr="00637200" w:rsidRDefault="009D0A45" w:rsidP="00013A28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013A28">
        <w:trPr>
          <w:trHeight w:val="52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13A28">
        <w:trPr>
          <w:trHeight w:val="55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013A28">
        <w:trPr>
          <w:trHeight w:val="1195"/>
        </w:trPr>
        <w:tc>
          <w:tcPr>
            <w:tcW w:w="1414" w:type="pct"/>
            <w:vAlign w:val="bottom"/>
          </w:tcPr>
          <w:p w14:paraId="472549F7" w14:textId="77777777" w:rsidR="000172E5" w:rsidRPr="00846B76" w:rsidRDefault="006865CF" w:rsidP="00013A28">
            <w:pPr>
              <w:pStyle w:val="Wcicienormalne"/>
              <w:jc w:val="both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013A28">
        <w:trPr>
          <w:trHeight w:val="525"/>
        </w:trPr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013A28">
        <w:trPr>
          <w:trHeight w:val="1488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013A28">
        <w:trPr>
          <w:trHeight w:val="251"/>
        </w:trPr>
        <w:tc>
          <w:tcPr>
            <w:tcW w:w="1414" w:type="pct"/>
            <w:vAlign w:val="bottom"/>
          </w:tcPr>
          <w:p w14:paraId="3ACCD187" w14:textId="3A5E21DD" w:rsidR="000172E5" w:rsidRPr="00846B76" w:rsidRDefault="00013A28" w:rsidP="000B2CBC">
            <w:pPr>
              <w:pStyle w:val="Wcicienormalne"/>
            </w:pPr>
            <w:r w:rsidRPr="00013A28">
              <w:rPr>
                <w:rFonts w:cs="Times New Roman"/>
                <w:color w:val="000000" w:themeColor="text1"/>
                <w:sz w:val="24"/>
                <w:szCs w:val="24"/>
              </w:rPr>
              <w:t xml:space="preserve">Zgoda na  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50A5E584" w:rsidR="000172E5" w:rsidRPr="00846B76" w:rsidRDefault="00013A28" w:rsidP="00311D4F">
            <w:r w:rsidRPr="00013A28">
              <w:rPr>
                <w:sz w:val="20"/>
                <w:szCs w:val="20"/>
              </w:rPr>
              <w:t>Wyrażam zgodę na przetwarzanie moich danych osobowych dla potrzeb niezbędnych do realizacji procesu rekrutacji (zgodnie z ustawą z dnia 10 maja 2018 roku o ochronie danych osobowych (Dz. Ustaw z 2018, poz. 1000) oraz zgodnie z Rozporządzeniem Parlamentu Europejskiego i Rady (UE) 2016/679 z dnia 27 kwietnia 2016 r. w sprawie ochrony osób fizycznych w</w:t>
            </w:r>
            <w:r w:rsidRPr="00013A28">
              <w:rPr>
                <w:sz w:val="20"/>
                <w:szCs w:val="20"/>
              </w:rPr>
              <w:t xml:space="preserve"> </w:t>
            </w:r>
            <w:r w:rsidRPr="00013A28">
              <w:rPr>
                <w:sz w:val="20"/>
                <w:szCs w:val="20"/>
              </w:rPr>
              <w:t>związku z przetwarzaniem danych osobowych i w sprawie swobodnego przepływu takich danych oraz uchylenia dyrektywy 95/46/WE (RODO).</w:t>
            </w:r>
          </w:p>
        </w:tc>
      </w:tr>
      <w:tr w:rsidR="000172E5" w:rsidRPr="00846B76" w14:paraId="20E5CAF0" w14:textId="77777777" w:rsidTr="00013A28">
        <w:trPr>
          <w:trHeight w:val="68"/>
        </w:trPr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425615D" w:rsidR="000172E5" w:rsidRPr="00846B76" w:rsidRDefault="000172E5" w:rsidP="00013A2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013A28">
        <w:trPr>
          <w:trHeight w:val="481"/>
        </w:trPr>
        <w:tc>
          <w:tcPr>
            <w:tcW w:w="1414" w:type="pct"/>
            <w:vAlign w:val="bottom"/>
          </w:tcPr>
          <w:p w14:paraId="1E6A7FB7" w14:textId="73445892" w:rsidR="00F71B2C" w:rsidRPr="00013A28" w:rsidRDefault="00F71B2C" w:rsidP="00013A2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677C2901" w:rsidR="00F71B2C" w:rsidRPr="00013A28" w:rsidRDefault="00013A28" w:rsidP="00013A28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t xml:space="preserve">Zapoznałem się regulaminem obowiązującym na obszarze objętym programem „Zanocuj w lesie” oraz </w:t>
            </w:r>
            <w:r>
              <w:t>klauzulą przetwarzania danych osobowych</w:t>
            </w:r>
          </w:p>
        </w:tc>
      </w:tr>
      <w:tr w:rsidR="00F71B2C" w:rsidRPr="00846B76" w14:paraId="1814EA32" w14:textId="77777777" w:rsidTr="00013A28">
        <w:trPr>
          <w:trHeight w:val="70"/>
        </w:trPr>
        <w:tc>
          <w:tcPr>
            <w:tcW w:w="1414" w:type="pct"/>
            <w:vAlign w:val="bottom"/>
          </w:tcPr>
          <w:p w14:paraId="281CF6D8" w14:textId="2006D08D" w:rsidR="00F71B2C" w:rsidRPr="00F71B2C" w:rsidRDefault="00013A28" w:rsidP="00A85EA0">
            <w:pPr>
              <w:rPr>
                <w:rFonts w:cs="Times New Roman"/>
                <w:color w:val="0D0D0D" w:themeColor="text1" w:themeTint="F2"/>
              </w:rPr>
            </w:pPr>
            <w:r>
              <w:rPr>
                <w:rFonts w:cs="Times New Roman"/>
                <w:color w:val="000000" w:themeColor="text1"/>
              </w:rPr>
              <w:t>Podpis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040B1156" w:rsidR="00013A28" w:rsidRPr="004957C0" w:rsidRDefault="00013A28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3BA0C964" w:rsidR="000172E5" w:rsidRPr="0006568A" w:rsidRDefault="000172E5" w:rsidP="00637200"/>
    <w:sectPr w:rsidR="000172E5" w:rsidRPr="000656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DB3F3" w14:textId="77777777" w:rsidR="009D0A45" w:rsidRDefault="009D0A45" w:rsidP="000172E5">
      <w:pPr>
        <w:spacing w:after="0" w:line="240" w:lineRule="auto"/>
      </w:pPr>
      <w:r>
        <w:separator/>
      </w:r>
    </w:p>
  </w:endnote>
  <w:endnote w:type="continuationSeparator" w:id="0">
    <w:p w14:paraId="6A906518" w14:textId="77777777" w:rsidR="009D0A45" w:rsidRDefault="009D0A4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DF728A-DC7F-4F3A-8B13-BEA8A54D10F4}"/>
    <w:embedBold r:id="rId2" w:fontKey="{3530F41E-E0DD-4BE4-9C90-1BC78CC1447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240AA6D-3754-4FEB-807E-1AAB9A4897E2}"/>
    <w:embedBold r:id="rId4" w:fontKey="{E1648C80-8D46-4598-AF15-2A28E2BA849C}"/>
    <w:embedItalic r:id="rId5" w:fontKey="{14DA86A5-A5FB-4B6A-9795-1A380878400C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D075D0B-97AE-48A4-92BD-41E120B5F7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977BA1E-F07C-4454-B127-400CAD29F3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E9342" w14:textId="77777777" w:rsidR="00013A28" w:rsidRDefault="00013A2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2C9B5" w14:textId="77777777" w:rsidR="00013A28" w:rsidRDefault="00013A2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CEF98" w14:textId="77777777" w:rsidR="00013A28" w:rsidRDefault="00013A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C5A6F" w14:textId="77777777" w:rsidR="009D0A45" w:rsidRDefault="009D0A45" w:rsidP="000172E5">
      <w:pPr>
        <w:spacing w:after="0" w:line="240" w:lineRule="auto"/>
      </w:pPr>
      <w:r>
        <w:separator/>
      </w:r>
    </w:p>
  </w:footnote>
  <w:footnote w:type="continuationSeparator" w:id="0">
    <w:p w14:paraId="176D64FB" w14:textId="77777777" w:rsidR="009D0A45" w:rsidRDefault="009D0A4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8A63F" w14:textId="77777777" w:rsidR="00013A28" w:rsidRDefault="00013A2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CCE9116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</w:t>
          </w:r>
          <w:bookmarkStart w:id="0" w:name="_GoBack"/>
          <w:bookmarkEnd w:id="0"/>
          <w:r w:rsidR="001B1E7D" w:rsidRPr="00F71B2C">
            <w:rPr>
              <w:color w:val="333333" w:themeColor="accent6" w:themeShade="80"/>
              <w:sz w:val="30"/>
              <w:szCs w:val="30"/>
            </w:rPr>
            <w:t>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25E79FF4" w14:textId="77777777" w:rsidR="00013A28" w:rsidRDefault="00013A2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C5F4C" w14:textId="77777777" w:rsidR="00013A28" w:rsidRDefault="00013A2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8D2812"/>
    <w:multiLevelType w:val="hybridMultilevel"/>
    <w:tmpl w:val="CFF8E7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3A28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0A45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013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82039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BDAD7E7-03EE-48FF-B2F3-1B3ED4B2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138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